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ED2B4E" w:rsidP="003D1B71">
            <w:pPr>
              <w:pStyle w:val="BodyText"/>
              <w:kinsoku w:val="0"/>
              <w:overflowPunct w:val="0"/>
              <w:ind w:left="-120"/>
              <w:rPr>
                <w:rFonts w:ascii="Times New Roman" w:hAnsi="Times New Roman"/>
              </w:rPr>
            </w:pPr>
            <w:r w:rsidRPr="00ED2B4E">
              <w:rPr>
                <w:rFonts w:ascii="Times New Roman" w:hAnsi="Times New Roman"/>
                <w:noProof/>
              </w:rPr>
              <mc:AlternateContent>
                <mc:Choice Requires="wps">
                  <w:drawing>
                    <wp:anchor distT="45720" distB="45720" distL="114300" distR="114300" simplePos="0" relativeHeight="251661312" behindDoc="0" locked="0" layoutInCell="1" allowOverlap="1">
                      <wp:simplePos x="0" y="0"/>
                      <wp:positionH relativeFrom="column">
                        <wp:posOffset>-73025</wp:posOffset>
                      </wp:positionH>
                      <wp:positionV relativeFrom="paragraph">
                        <wp:posOffset>32385</wp:posOffset>
                      </wp:positionV>
                      <wp:extent cx="1962150" cy="1866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866900"/>
                              </a:xfrm>
                              <a:prstGeom prst="rect">
                                <a:avLst/>
                              </a:prstGeom>
                              <a:noFill/>
                              <a:ln w="9525">
                                <a:noFill/>
                                <a:miter lim="800000"/>
                                <a:headEnd/>
                                <a:tailEnd/>
                              </a:ln>
                            </wps:spPr>
                            <wps:txbx>
                              <w:txbxContent>
                                <w:p w:rsidR="00ED2B4E" w:rsidRDefault="00ED2B4E">
                                  <w:r>
                                    <w:rPr>
                                      <w:noProof/>
                                    </w:rPr>
                                    <w:drawing>
                                      <wp:inline distT="0" distB="0" distL="0" distR="0">
                                        <wp:extent cx="1666875" cy="1666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vingston Link-Up Logo Transparent.png"/>
                                                <pic:cNvPicPr/>
                                              </pic:nvPicPr>
                                              <pic:blipFill>
                                                <a:blip r:embed="rId10"/>
                                                <a:stretch>
                                                  <a:fillRect/>
                                                </a:stretch>
                                              </pic:blipFill>
                                              <pic:spPr>
                                                <a:xfrm>
                                                  <a:off x="0" y="0"/>
                                                  <a:ext cx="1666875" cy="1666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5pt;margin-top:2.55pt;width:154.5pt;height:1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" filled="f" stroked="f">
                      <v:textbox>
                        <w:txbxContent>
                          <w:p w:rsidR="00ED2B4E" w:rsidRDefault="00ED2B4E">
                            <w:r>
                              <w:rPr>
                                <w:noProof/>
                              </w:rPr>
                              <w:drawing>
                                <wp:inline distT="0" distB="0" distL="0" distR="0">
                                  <wp:extent cx="1666875" cy="1666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vingston Link-Up Logo Transparent.png"/>
                                          <pic:cNvPicPr/>
                                        </pic:nvPicPr>
                                        <pic:blipFill>
                                          <a:blip r:embed="rId11"/>
                                          <a:stretch>
                                            <a:fillRect/>
                                          </a:stretch>
                                        </pic:blipFill>
                                        <pic:spPr>
                                          <a:xfrm>
                                            <a:off x="0" y="0"/>
                                            <a:ext cx="1666875" cy="1666875"/>
                                          </a:xfrm>
                                          <a:prstGeom prst="rect">
                                            <a:avLst/>
                                          </a:prstGeom>
                                        </pic:spPr>
                                      </pic:pic>
                                    </a:graphicData>
                                  </a:graphic>
                                </wp:inline>
                              </w:drawing>
                            </w:r>
                          </w:p>
                        </w:txbxContent>
                      </v:textbox>
                      <w10:wrap type="square"/>
                    </v:shape>
                  </w:pict>
                </mc:Fallback>
              </mc:AlternateContent>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AD0EDC" w:rsidP="00310F17">
            <w:pPr>
              <w:pStyle w:val="Title"/>
            </w:pPr>
            <w:r>
              <w:t xml:space="preserve">Livingston Link-Up Invites Professionals </w:t>
            </w:r>
            <w:proofErr w:type="gramStart"/>
            <w:r>
              <w:t>To</w:t>
            </w:r>
            <w:proofErr w:type="gramEnd"/>
            <w:r>
              <w:t xml:space="preserve"> Come Meet </w:t>
            </w:r>
            <w:r w:rsidR="00A31C95">
              <w:t xml:space="preserve">Their </w:t>
            </w:r>
            <w:r>
              <w:t>Fellow Public Service Providers</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AD0EDC" w:rsidRDefault="00AD0EDC" w:rsidP="00AD0EDC">
            <w:pPr>
              <w:pStyle w:val="Heading4"/>
            </w:pPr>
            <w:r>
              <w:t>For Immediate Release</w:t>
            </w:r>
          </w:p>
          <w:p w:rsidR="00AD0EDC" w:rsidRDefault="00AD0EDC" w:rsidP="00AD0EDC">
            <w:pPr>
              <w:pStyle w:val="Heading4"/>
              <w:rPr>
                <w:rFonts w:ascii="Franklin Gothic Book" w:hAnsi="Franklin Gothic Book"/>
                <w:caps/>
              </w:rPr>
            </w:pPr>
            <w:r>
              <w:rPr>
                <w:rFonts w:ascii="Franklin Gothic Book" w:hAnsi="Franklin Gothic Book"/>
              </w:rPr>
              <w:t xml:space="preserve">January </w:t>
            </w:r>
            <w:r w:rsidR="00A31C95">
              <w:rPr>
                <w:rFonts w:ascii="Franklin Gothic Book" w:hAnsi="Franklin Gothic Book"/>
              </w:rPr>
              <w:t>1</w:t>
            </w:r>
            <w:r w:rsidR="00D37EC9">
              <w:rPr>
                <w:rFonts w:ascii="Franklin Gothic Book" w:hAnsi="Franklin Gothic Book"/>
              </w:rPr>
              <w:t>8</w:t>
            </w:r>
            <w:bookmarkStart w:id="0" w:name="_GoBack"/>
            <w:bookmarkEnd w:id="0"/>
            <w:r>
              <w:rPr>
                <w:rFonts w:ascii="Franklin Gothic Book" w:hAnsi="Franklin Gothic Book"/>
              </w:rPr>
              <w:t>,</w:t>
            </w:r>
            <w:r w:rsidRPr="008E732B">
              <w:rPr>
                <w:rFonts w:ascii="Franklin Gothic Book" w:hAnsi="Franklin Gothic Book"/>
              </w:rPr>
              <w:t xml:space="preserve"> 202</w:t>
            </w:r>
            <w:r>
              <w:rPr>
                <w:rFonts w:ascii="Franklin Gothic Book" w:hAnsi="Franklin Gothic Book"/>
              </w:rPr>
              <w:t>3</w:t>
            </w:r>
          </w:p>
          <w:p w:rsidR="00AD0EDC" w:rsidRPr="008C32F0" w:rsidRDefault="00AD0EDC" w:rsidP="00AD0EDC">
            <w:pPr>
              <w:pStyle w:val="Heading4"/>
              <w:rPr>
                <w:rFonts w:ascii="Franklin Gothic Book" w:hAnsi="Franklin Gothic Book"/>
                <w:sz w:val="14"/>
              </w:rPr>
            </w:pPr>
          </w:p>
          <w:p w:rsidR="00AD0EDC" w:rsidRPr="00AD0EDC" w:rsidRDefault="00AD0EDC" w:rsidP="00AD0EDC">
            <w:pPr>
              <w:pStyle w:val="Salutation"/>
              <w:rPr>
                <w:rFonts w:ascii="Calibri" w:hAnsi="Calibri" w:cs="Calibri"/>
              </w:rPr>
            </w:pPr>
            <w:r w:rsidRPr="00D00FF6">
              <w:rPr>
                <w:rFonts w:ascii="Calibri" w:hAnsi="Calibri" w:cs="Calibri"/>
              </w:rPr>
              <w:t xml:space="preserve">HOWELL, Mich. </w:t>
            </w:r>
            <w:r>
              <w:rPr>
                <w:rFonts w:ascii="Calibri" w:hAnsi="Calibri" w:cs="Calibri"/>
              </w:rPr>
              <w:t>–</w:t>
            </w:r>
            <w:r w:rsidRPr="00D00FF6">
              <w:rPr>
                <w:rFonts w:ascii="Calibri" w:hAnsi="Calibri" w:cs="Calibri"/>
              </w:rPr>
              <w:t xml:space="preserve"> </w:t>
            </w:r>
            <w:r w:rsidR="008C32F0">
              <w:rPr>
                <w:rFonts w:ascii="Calibri" w:hAnsi="Calibri" w:cs="Calibri"/>
              </w:rPr>
              <w:t>The Livingston Link-Up invites business professionals, medical personnel, care providers, and those who assist residents in need to their free event Friday, February 3</w:t>
            </w:r>
            <w:r w:rsidR="008C32F0" w:rsidRPr="00AD0EDC">
              <w:rPr>
                <w:rFonts w:ascii="Calibri" w:hAnsi="Calibri" w:cs="Calibri"/>
                <w:vertAlign w:val="superscript"/>
              </w:rPr>
              <w:t>rd</w:t>
            </w:r>
            <w:r w:rsidR="008C32F0">
              <w:rPr>
                <w:rFonts w:ascii="Calibri" w:hAnsi="Calibri" w:cs="Calibri"/>
              </w:rPr>
              <w:t xml:space="preserve"> from 4 – 6:30 p.m. at 2|42 Community Church in Brighton (7526 Grand River Ave.) </w:t>
            </w:r>
            <w:r>
              <w:rPr>
                <w:rFonts w:ascii="Calibri" w:hAnsi="Calibri" w:cs="Calibri"/>
              </w:rPr>
              <w:t xml:space="preserve">This is the perfect opportunity for </w:t>
            </w:r>
            <w:r w:rsidR="008C32F0">
              <w:rPr>
                <w:rFonts w:ascii="Calibri" w:hAnsi="Calibri" w:cs="Calibri"/>
              </w:rPr>
              <w:t>professionals and organizations</w:t>
            </w:r>
            <w:r>
              <w:rPr>
                <w:rFonts w:ascii="Calibri" w:hAnsi="Calibri" w:cs="Calibri"/>
              </w:rPr>
              <w:t xml:space="preserve"> to meet up with the people and groups working on local issues. Your referrals, insights, volunteerism, and financial support might be the missing link in solving some of our shared community challenges! </w:t>
            </w:r>
          </w:p>
          <w:p w:rsidR="003D1B71" w:rsidRDefault="00A31C95" w:rsidP="008C32F0">
            <w:pPr>
              <w:pStyle w:val="Heading2"/>
              <w:spacing w:before="240"/>
              <w:rPr>
                <w:rFonts w:ascii="Calibri" w:eastAsiaTheme="minorHAnsi" w:hAnsi="Calibri" w:cs="Calibri"/>
                <w:b w:val="0"/>
                <w:bCs w:val="0"/>
                <w:color w:val="auto"/>
                <w:sz w:val="22"/>
                <w:szCs w:val="22"/>
                <w:u w:val="none"/>
              </w:rPr>
            </w:pPr>
            <w:r>
              <w:rPr>
                <w:rFonts w:ascii="Calibri" w:eastAsiaTheme="minorHAnsi" w:hAnsi="Calibri" w:cs="Calibri"/>
                <w:b w:val="0"/>
                <w:bCs w:val="0"/>
                <w:color w:val="auto"/>
                <w:sz w:val="22"/>
                <w:szCs w:val="22"/>
                <w:u w:val="none"/>
              </w:rPr>
              <w:t>“This event provides an opportunity for Livingston County agencies and organizations to network and build relationships that will last beyond the event and lead to collaboration across sectors which further supports our residents in need,” said Amy Johnston, the Community Collaborative Planner for the Livingston County Human Services Collaborative Body.</w:t>
            </w:r>
          </w:p>
          <w:p w:rsidR="00A31C95" w:rsidRPr="008C32F0" w:rsidRDefault="00A31C95" w:rsidP="00A31C95">
            <w:pPr>
              <w:rPr>
                <w:rFonts w:eastAsiaTheme="minorHAnsi"/>
                <w:sz w:val="18"/>
              </w:rPr>
            </w:pPr>
          </w:p>
          <w:p w:rsidR="00AD0EDC" w:rsidRDefault="00AD0EDC" w:rsidP="00AD0EDC">
            <w:pPr>
              <w:shd w:val="clear" w:color="auto" w:fill="FFFFFF"/>
            </w:pPr>
            <w:r w:rsidRPr="00AD0EDC">
              <w:t xml:space="preserve">Register </w:t>
            </w:r>
            <w:r w:rsidR="00A31C95">
              <w:t>here</w:t>
            </w:r>
            <w:r w:rsidRPr="00AD0EDC">
              <w:t xml:space="preserve"> </w:t>
            </w:r>
            <w:hyperlink r:id="rId12" w:history="1">
              <w:r w:rsidRPr="00AD0EDC">
                <w:rPr>
                  <w:rStyle w:val="Hyperlink"/>
                </w:rPr>
                <w:t>https://events.r20.constantcontact.com/register/eventReg?oeidk=a07ejhhqx8dd0227936&amp;oseq=&amp;c=&amp;ch</w:t>
              </w:r>
            </w:hyperlink>
            <w:r w:rsidRPr="00AD0EDC">
              <w:t xml:space="preserve"> to save your spot for the event</w:t>
            </w:r>
            <w:r>
              <w:t xml:space="preserve">. </w:t>
            </w:r>
            <w:r w:rsidR="00F01F60">
              <w:t>The deadline to register is January 25</w:t>
            </w:r>
            <w:r w:rsidR="00F01F60" w:rsidRPr="00F01F60">
              <w:rPr>
                <w:vertAlign w:val="superscript"/>
              </w:rPr>
              <w:t>th</w:t>
            </w:r>
            <w:r w:rsidR="00F01F60">
              <w:t xml:space="preserve">, so be sure to sign up today. </w:t>
            </w:r>
          </w:p>
          <w:p w:rsidR="00F01F60" w:rsidRDefault="00F01F60" w:rsidP="00AD0EDC">
            <w:pPr>
              <w:shd w:val="clear" w:color="auto" w:fill="FFFFFF"/>
            </w:pPr>
          </w:p>
          <w:p w:rsidR="00F01F60" w:rsidRPr="00AD0EDC" w:rsidRDefault="008C32F0" w:rsidP="00AD0EDC">
            <w:pPr>
              <w:shd w:val="clear" w:color="auto" w:fill="FFFFFF"/>
            </w:pPr>
            <w:r>
              <w:rPr>
                <w:noProof/>
              </w:rPr>
              <mc:AlternateContent>
                <mc:Choice Requires="wps">
                  <w:drawing>
                    <wp:anchor distT="45720" distB="45720" distL="114300" distR="114300" simplePos="0" relativeHeight="251663360" behindDoc="0" locked="0" layoutInCell="1" allowOverlap="1">
                      <wp:simplePos x="0" y="0"/>
                      <wp:positionH relativeFrom="column">
                        <wp:posOffset>-71755</wp:posOffset>
                      </wp:positionH>
                      <wp:positionV relativeFrom="paragraph">
                        <wp:posOffset>480060</wp:posOffset>
                      </wp:positionV>
                      <wp:extent cx="3981450"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876300"/>
                              </a:xfrm>
                              <a:prstGeom prst="rect">
                                <a:avLst/>
                              </a:prstGeom>
                              <a:noFill/>
                              <a:ln w="9525">
                                <a:noFill/>
                                <a:miter lim="800000"/>
                                <a:headEnd/>
                                <a:tailEnd/>
                              </a:ln>
                            </wps:spPr>
                            <wps:txbx>
                              <w:txbxContent>
                                <w:p w:rsidR="008C32F0" w:rsidRDefault="008C32F0">
                                  <w:r>
                                    <w:rPr>
                                      <w:noProof/>
                                    </w:rPr>
                                    <w:drawing>
                                      <wp:inline distT="0" distB="0" distL="0" distR="0">
                                        <wp:extent cx="1249045" cy="74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AA Livingston Logo.png"/>
                                                <pic:cNvPicPr/>
                                              </pic:nvPicPr>
                                              <pic:blipFill rotWithShape="1">
                                                <a:blip r:embed="rId13"/>
                                                <a:srcRect t="19140" b="20765"/>
                                                <a:stretch/>
                                              </pic:blipFill>
                                              <pic:spPr bwMode="auto">
                                                <a:xfrm>
                                                  <a:off x="0" y="0"/>
                                                  <a:ext cx="1262661" cy="7581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951281" cy="62650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CUW horiz 300 dpi.jpg"/>
                                                <pic:cNvPicPr/>
                                              </pic:nvPicPr>
                                              <pic:blipFill>
                                                <a:blip r:embed="rId14"/>
                                                <a:stretch>
                                                  <a:fillRect/>
                                                </a:stretch>
                                              </pic:blipFill>
                                              <pic:spPr>
                                                <a:xfrm>
                                                  <a:off x="0" y="0"/>
                                                  <a:ext cx="1976029" cy="6344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65pt;margin-top:37.8pt;width:313.5pt;height: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" filled="f" stroked="f">
                      <v:textbox>
                        <w:txbxContent>
                          <w:p w:rsidR="008C32F0" w:rsidRDefault="008C32F0">
                            <w:r>
                              <w:rPr>
                                <w:noProof/>
                              </w:rPr>
                              <w:drawing>
                                <wp:inline distT="0" distB="0" distL="0" distR="0">
                                  <wp:extent cx="1249045" cy="74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AA Livingston Logo.png"/>
                                          <pic:cNvPicPr/>
                                        </pic:nvPicPr>
                                        <pic:blipFill rotWithShape="1">
                                          <a:blip r:embed="rId15"/>
                                          <a:srcRect t="19140" b="20765"/>
                                          <a:stretch/>
                                        </pic:blipFill>
                                        <pic:spPr bwMode="auto">
                                          <a:xfrm>
                                            <a:off x="0" y="0"/>
                                            <a:ext cx="1262661" cy="7581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951281" cy="62650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CUW horiz 300 dpi.jpg"/>
                                          <pic:cNvPicPr/>
                                        </pic:nvPicPr>
                                        <pic:blipFill>
                                          <a:blip r:embed="rId16"/>
                                          <a:stretch>
                                            <a:fillRect/>
                                          </a:stretch>
                                        </pic:blipFill>
                                        <pic:spPr>
                                          <a:xfrm>
                                            <a:off x="0" y="0"/>
                                            <a:ext cx="1976029" cy="634448"/>
                                          </a:xfrm>
                                          <a:prstGeom prst="rect">
                                            <a:avLst/>
                                          </a:prstGeom>
                                        </pic:spPr>
                                      </pic:pic>
                                    </a:graphicData>
                                  </a:graphic>
                                </wp:inline>
                              </w:drawing>
                            </w:r>
                          </w:p>
                        </w:txbxContent>
                      </v:textbox>
                      <w10:wrap type="square"/>
                    </v:shape>
                  </w:pict>
                </mc:Fallback>
              </mc:AlternateContent>
            </w:r>
            <w:r>
              <w:t>This networking event is sponsored by the Bank of Ann Arbor Livingston and The Livingston County United Way.</w:t>
            </w: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ED2B4E" w:rsidP="006D79A8">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extent cx="192677" cy="190500"/>
                      <wp:effectExtent l="0" t="0" r="0" b="0"/>
                      <wp:docPr id="143" name="Freeform: Shape 142">
                        <a:extLst xmlns:a="http://schemas.openxmlformats.org/drawingml/2006/main">
                          <a:ext uri="{FF2B5EF4-FFF2-40B4-BE49-F238E27FC236}">
                            <a16:creationId xmlns:a16="http://schemas.microsoft.com/office/drawing/2014/main" id="{5F22E849-5233-48D2-959E-8C16EA192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2677" cy="190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inline>
                  </w:drawing>
                </mc:Choice>
                <mc:Fallback>
                  <w:pict>
                    <v:shape w14:anchorId="66D3BE51" id="Freeform: Shape 142" o:spid="_x0000_s1026" style="width:15.15pt;height:1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4753,189467;103853,189953;103907,189976;112240,184535;109329,185230;104962,185785;104754,185230;107804,184952;112240,184535;119814,183808;119636,183859;119727,183841;65484,182764;68569,183563;69886,183632;73560,185438;75224,185785;75328,185820;75709,185438;77165,185855;78620,186202;81489,186871;81532,186827;84859,187383;86453,187661;88048,187800;91306,187939;95742,187869;95935,187869;96366,187626;97337,187313;98324,187296;99000,187383;99182,187869;100733,187869;100248,188564;99971,188911;99070,189328;97406,189328;95257,189189;90613,189050;87147,188772;84097,188355;81047,187869;76402,187175;72798,185994;72839,185964;70718,185299;68846,184466;66697,183771;64479,183007;65484,182764;106289,181275;105230,181437;97906,181808;100317,182104;100941,181966;105239,181479;105946,181342;112870,180269;109273,180819;110507,180854;112284,180524;126002,180108;114719,183119;120429,181844;53665,178701;61637,182104;64479,183007;66628,183771;68777,184466;70649,185299;70233,185647;69124,185438;65172,183980;63231,183216;61290,182382;58726,181479;56507,180507;54774,179604;53665,178701;56923,176965;60736,178910;60251,179188;55814,177034;56923,176965;42851,172242;47565,174881;48536,175993;46317,174812;44654,173770;42851,172242;51117,170460;51118,170480;51352,170764;51378,170645;152351,165901;152099,165922;147940,168909;143850,171131;140939,172867;139344,173562;137681,174256;135670,175298;134145,176201;131927,177104;129640,177937;129016,178562;128045,178910;125619,179326;122500,180299;119658,181202;116538,182105;112656,183077;107180,183980;107041,184188;104408,184848;104477,184883;107401,184150;107457,183980;112934,183077;116815,182105;119935,181202;122777,180299;125896,179326;128323,178910;126680,179897;126728,179882;128461,178840;129432,178493;129496,178475;129917,178007;132204,177173;134423,176271;135948,175368;137958,174326;139622,173631;140762,173134;141355,172728;144266,170992;148356,168770;33482,164941;33745,165167;33834,165213;152816,163128;152792,163144;152792,163164;152902,163180;152931,163144;154314,162091;153904,162374;153832,162449;154113,162269;27821,158593;30439,161681;28364,159185;159222,158590;159216,158593;159170,158907;158061,160158;156743,161616;156823,161598;158061,160227;159170,158977;159222,158590;34597,157027;34734,157194;34741,157171;24343,155435;26146,156615;26234,156720;27055,156902;28918,158629;31483,160713;32592,162241;33216,163005;35850,165228;35088,165853;32635,163122;32523,163144;32523,163144;34844,165728;35088,165853;35850,165228;42436,170436;41119,170853;41604,171200;39663,171270;38415,170436;37237,169534;34325,167103;31622,164672;29126,162241;27948,161060;26839,159810;27255,159255;28641,160505;30166,161685;32038,163700;32197,163836;30166,161685;28710,160505;27324,159255;25799,157379;24343,155435;177054,144392;177019,144407;176262,146227;176326,135691;174489,138349;173588,140016;172687,141544;170538,144392;168667,147239;167003,149531;166864,149616;166751,149785;166933,149670;168597,147378;170469,144531;172618,141683;173519,140155;174420,138488;176292,135780;181863,135450;181283,136752;180035,139252;181283,136752;181863,135450;183501,134738;182600,137447;181005,140364;179411,143350;177955,145225;178926,143281;179758,141336;180381,140294;181213,138905;181976,137516;183501,134738;179014,128784;177331,131751;177301,131823;178995,128834;179937,122065;177915,127601;173660,136313;173038,137299;173034,137308;171578,139808;170122,142517;168459,144600;167072,146962;158892,156199;156189,158491;155930,158688;155818,158802;154687,159725;153763,160783;150366,163352;149834,163689;148388,164870;148179,165006;147871,165297;145167,167103;142464,168770;142154,168927;140324,170118;139756,170405;139206,170784;137334,171826;135585,172513;131688,174482;122544,177899;116172,179541;121321,178562;122292,178354;125411,177243;127352,176618;130471,175020;134007,173770;136272,172880;137265,172312;138166,172034;139414,171339;139741,171111;140592,170298;142464,169186;144593,168141;145375,167658;148079,165853;149257,164741;150574,163908;153971,161338;156397,159046;159100,156754;167280,147517;168406,145600;168459,145434;170261,142655;170815,141822;171553,140797;171786,140364;173242,137863;176084,131960;178856,125640;179671,123070;187521,115916;187313,116055;187313,116055;188176,111800;188151,111923;188353,112166;188977,112860;189393,112583;189404,112529;189116,112721;188423,112096;187558,103910;187510,103913;187422,103918;187452,104248;187383,105985;187106,107026;185442,109666;185026,111957;184610,112721;183917,116055;183154,118694;182322,121264;181837,123278;181283,125362;181725,124672;182115,123209;182461,121125;183293,118555;184055,115916;184749,112583;185165,111818;185580,109527;187244,106887;186135,112235;185303,116680;183432,122375;183061,122952;182903,123816;182392,125292;180451,129529;179550,131751;178995,132932;178302,134182;176430,137516;174420,140780;171855,145156;169013,149462;167141,151893;165131,154254;164438,155226;163676,156199;162497,157171;160570,159309;160625,159532;158615,161616;156466,163144;154733,164533;153092,165735;153347,165714;155149,164394;156882,163005;159031,161477;161041,159394;160972,159116;162913,156963;164091,155990;164854,155018;165547,154046;167557,151684;169429,149253;172271,144947;174836,140572;176846,137308;178718,133974;179411,132724;179966,131543;180867,129321;182808,125084;183570,122236;185442,116541;186274,112096;187383,106748;187633,105809;187452,105776;187521,104040;189046,102442;188239,105812;188239,105812;189046,102443;189670,101748;189254,102651;189254,102651;189159,104543;189116,106332;188423,108469;188423,108713;189254,106332;189393,102651;189716,101949;186690,98761;186235,99837;186066,101401;185847,100670;185767,100773;185996,101540;185858,102651;186135,103554;186350,103542;186204,103067;186343,101956;186690,98761;192512,96886;192651,96956;192582,99873;192651,101887;192443,105568;192235,107651;191611,110707;191403,113277;190364,118000;189393,122097;187660,122861;187799,122445;188076,119528;189116,116472;189948,115986;189948,115986;190849,110707;191334,108207;191750,105637;192097,103206;192235,100914;192304,98970;192443,97928;192512,96886;9763,64683;9798,64701;9801,64691;13945,54729;12420,57576;11172,58618;11170,58684;11049,61343;11052,61337;11172,58687;12420,57646;13945,54798;13997,54833;14023,54781;14777,48686;13807,49381;12351,52437;12684,52704;12695,52657;12420,52437;13876,49381;14735,48766;20115,44727;20027,44798;19655,46229;19421,46950;13044,58618;12143,61465;11311,64382;9509,70494;8330,74661;7776,77787;7499,79384;7291,80982;6667,85288;6459,87927;6805,90705;6968,89191;6944,88691;7221,85774;7845,81468;8340,80873;9058,76055;9024,75217;9708,73250;10116,71599;9994,71883;9578,71744;8538,74731;8608,76398;8122,79593;8053,80148;7360,80982;7568,79384;7845,77787;8400,74661;9578,70494;11380,64382;12212,61465;13113,58618;19491,46950;20115,44727;21363,37782;21362,37782;21709,38060;21709,38060;33853,27894;33840,27905;33800,27950;33233,28545;33090,28754;32997,28859;32592,29448;28364,34448;27185,35838;26007,37296;20798,43064;26076,37227;27255,35768;28433,34379;32661,29378;33090,28754;33800,27950;35613,23105;35015,23314;34570,23479;34464,23614;33701,24308;31760,25558;30443,27017;29196,28475;28364,29239;28335,29204;27549,30151;26215,31809;24066,34171;24412,34587;24419,34581;24135,34240;26284,31879;28433,29239;29265,28476;30513,27017;31830,25559;33771,24308;34533,23614;35365,23301;35628,23220;136017,10557;139552,12154;141077,13404;137681,11737;136017,10557;124510,5487;127283,6112;131165,8056;124510,5487;82780,5027;81324,5209;78204,5626;75154,6320;73837,6737;72312,7154;68975,7810;68361,8056;64133,9515;59973,11182;57062,12501;55121,13265;50338,15488;48050,16946;45832,18405;42297,21044;38970,23683;35785,26467;36058,26809;36734,26344;37309,25915;39386,24100;42713,21461;46248,18822;48466,17363;50754,15905;55537,13682;57409,12710;60320,11390;64479,9723;68708,8265;70484,7915;71342,7621;83021,5097;107570,3533;109052,3681;111062,4375;109537,4167;106348,3542;107570,3533;115637,2986;118479,3195;121945,4584;117647,3820;115637,2986;92450,2969;84443,3403;78898,4167;76264,4862;73976,5695;70787,6112;58726,10765;54359,12710;53041,13196;51863,13821;49645,15002;46179,16807;43545,18891;35920,24864;34326,26252;32767,27678;32800,27712;20808,41810;18382,45144;17273,47158;16163,49033;14084,52923;11822,56494;11796,56604;11034,58687;10479,59660;10341,59799;9725,61847;9578,63063;9439,64799;8469,67647;7568,70494;6597,74661;6043,78481;5696,82301;6181,79662;6226,79444;6320,78412;6875,74592;7048,74650;7063,74586;6875,74523;7845,70355;8746,67508;9712,64673;9647,64660;9786,62924;10549,59660;11103,58687;11122,58637;11866,56604;14153,52992;16233,49103;17342,47228;18451,45214;20877,41880;32869,27781;36058,24864;43683,18891;46317,16808;49783,15002;52002,13821;53180,13196;54497,12710;58864,10765;70926,6112;74115,5695;76402,4862;79036,4167;84582,3403;92588,2995;99024,3211;102189,0;105447,208;108774,556;110993,1111;112448,1806;114251,1458;116954,2084;118618,2570;118548,2639;118479,3125;115637,2917;114667,2639;113696,2431;111824,2014;109953,1597;108012,1320;105863,1320;104130,1320;101427,1320;101300,1279;100109,1875;100525,2570;104685,3403;102834,3436;102865,3438;104823,3403;106487,3612;109676,4237;111201,4445;113765,5001;116400,5556;118964,6181;121529,6945;122777,7292;124025,7709;124041,7724;124936,7879;127104,8686;127407,9146;127491,9168;129432,9932;131095,10626;132759,11390;134007,12085;134839,12501;135740,12988;138790,14724;142672,17224;144682,18613;144740,18655;145767,19280;184887,92997;184858,93578;185650,93691;186412,94247;186759,96122;188076,98345;188631,98395;188631,97859;189194,96290;189185,95983;189740,94108;190502,94108;191681,93344;191819,96400;191473,97859;191057,99248;190849,101540;190779,102720;190641,103901;190345,104098;190364,104179;190647,103990;190779,102859;190849,101678;191057,99387;191473,97997;191819,96539;192374,96956;192304,97997;192166,99039;192096,100984;191958,103276;191611,105707;191195,108276;190710,110777;189809,116055;188977,116541;187937,119597;187660,122514;187521,122931;186343,126126;185996,126404;184541,129807;186066,126404;186412,126126;184194,132446;183016,133071;182771,133561;182808,133627;183085,133071;184263,132446;183432,134807;181907,137585;181144,138974;180312,140364;179688,141405;178787,143419;177817,145364;176292,147448;174767,149392;174830,149261;173103,151615;169360,155713;168623,156849;169360,155782;173103,151684;170261,155990;168796,157527;167621,158393;167557,158491;166822,159057;166795,159255;163537,162588;160071,165783;159911,165900;158754,167381;155981,169464;153389,171411;153380,171423;155981,169534;158754,167450;156466,169742;154603,170957;153315,171503;153278,171548;151891,172451;151369,172693;150054,173762;148772,174673;146831,175923;146207,175993;145514,176301;145406,176383;146276,176062;146900,175993;144405,177868;142810,178701;141216,179465;140090,179635;139899,179743;134631,182035;134362,182096;132759,183146;133660,183424;130333,184883;130610,183910;129501,184327;128461,184674;126312,185369;126025,185023;124995,185230;123747,185508;121183,186133;121098,186172;123539,185577;124787,185299;125827,185091;126243,185438;128392,184744;129432,184396;130541,183980;130263,184952;127352,186341;127209,186301;125203,187105;123539,187591;121044,188216;120013,188129;117856,188550;117786,188702;112032,189814;110715,189466;109606,189466;107665,190092;105932,190230;104199,190300;104011,190219;102432,190500;100525,190161;100595,190092;100941,189605;99347,189397;100109,188980;102397,188911;104615,188841;107804,188911;110022,188702;114181,187800;116954,187175;119034,187105;119178,187038;117162,187105;114389,187730;110230,188633;108012,188841;104823,188772;102605,188841;100317,188911;100387,188633;100872,187939;122222,184396;136710,178910;140523,176896;142672,175784;144890,174604;149049,172103;152376,169534;158615,164672;160348,163283;162012,161824;164507,159532;165547,157796;167041,156424;167053,156338;165616,157657;164577,159394;162081,161685;160417,163144;158685,164533;152446,169395;149118,171964;144959,174465;142741,175645;140592,176757;136780,178771;122292,184258;100941,187800;99347,187800;99139,187244;97475,187175;95950,187800;91514,187869;88256,187730;86661,187591;85067,187313;86027,186287;85830,186341;82251,185677;82086,185716;75224,184466;72520,183910;70163,183494;67321,182174;63786,180854;60112,179396;60736,178910;63301,179396;64410,180368;68222,181479;75778,183424;77650,183771;79660,184119;81878,184605;84323,185134;84513,185091;86800,185438;86869,185299;90197,185438;90751,185508;95881,185508;99624,185647;104061,185299;104615,185299;104823,185855;109190,185299;112102,184605;113765,184327;114805,184188;117093,183632;118964,183216;120836,182730;124269,182134;124718,181966;121113,182591;119242,183077;117370,183494;115082,184049;114043,184188;112379,184466;107873,184883;104823,185160;104269,185160;99832,185508;96089,185369;90959,185369;90405,185299;88256,184396;87077,185160;87074,185166;88048,184535;90197,185438;86869,185299;86896,185282;84721,184952;82156,184396;79937,183910;77927,183563;76056,183216;68500,181271;64687,180160;63578,179188;61013,178701;57201,176757;56092,176826;52140,174812;51447,173562;51586,173492;54012,174812;56438,176132;57131,175715;54289,173840;51932,172798;48674,170923;45902,169117;41534,167242;39871,165853;40217,165714;41881,166200;38415,162588;36474,160991;34672,159394;32384,157518;29057,153837;28829,153122;28156,152448;25868,149948;25591,148698;24690,147448;24582,147279;23511,146545;21432,143558;20253,140780;20115,140780;18520,137724;16995,134668;15401,131126;13945,127515;15401,129946;16857,133002;17342,134668;17542,134963;17296,133677;16652,132507;15604,130146;14361,128070;12836,123903;11530,119632;11101,118386;9232,110913;8406,105488;8400,105637;8469,106748;8816,109318;9231,111957;8538,109666;8053,106748;7499,106748;7152,104109;6667,102442;6251,100845;5072,99595;4726,99595;4379,97859;4240,95636;4518,92511;4656,91400;4892,90637;4778,88899;4934,86329;5211,85809;5211,85496;4656,86538;4171,85843;3270,84593;3105,83603;3062,83690;2785,86468;2577,89246;2369,91400;2369,95844;2438,98136;2577,100428;1953,102581;1814,102581;1398,98414;1398,94108;1745,90774;2369,91399;1814,90705;1676,88205;1814,84385;1884,83343;2092,81607;2923,78481;3338,76405;3201,75912;2715,78690;1884,81815;1676,83551;1606,84593;1468,88413;1606,90913;1260,94247;1260,98553;1676,102720;1814,102720;2715,106679;3201,109943;4240,113277;5878,120446;6021,121820;6320,121820;7845,125501;8400,127376;7360,125778;6251,123278;6181,123973;5578,122100;5142,122167;4656,120570;2993,116750;1953,113347;1884,110499;1398,107165;1052,103831;289,101401;774,88483;1260,85149;844,83343;1676,78342;1884,77162;2438,73133;3894,70216;3547,74175;3894,73497;4102,71875;4171,70078;4795,67786;5765,64313;6944,60771;7032,60671;7568,57854;8330,55840;9232,54173;11034,50700;12490,47575;14569,43547;16094,41810;17342,39380;18382,37852;19491,37296;19768,36879;20877,34657;23026,32156;23085,33202;22928,33641;25175,31323;26284,29865;27740,28476;27865,28615;27809,28545;29611,26739;31414,25072;33355,22989;36058,20975;38970,18822;40710,17605;41881,16530;43961,15279;46179,14099;46472,13948;47227,13205;48466,12293;49827,11599;50789,11377;50962,11251;69817,3611;70516,3459;72451,2778;73785,2509;74481,2503;74738,2431;90543,347;95032,330;99832,417;99922,484;102258,208;104407,556;106556,972;107665,1225;106487,903;104338,486;102189,139;10218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rsidR="003D1B71" w:rsidRPr="00380FD1" w:rsidRDefault="00ED2B4E" w:rsidP="00380FD1">
            <w:pPr>
              <w:pStyle w:val="Information"/>
            </w:pPr>
            <w:r>
              <w:t>Friday, February 3rd</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ED2B4E"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extent cx="182880" cy="182880"/>
                      <wp:effectExtent l="0" t="0" r="7620" b="7620"/>
                      <wp:docPr id="163" name="Freeform: Shape 162">
                        <a:extLst xmlns:a="http://schemas.openxmlformats.org/drawingml/2006/main">
                          <a:ext uri="{FF2B5EF4-FFF2-40B4-BE49-F238E27FC236}">
                            <a16:creationId xmlns:a16="http://schemas.microsoft.com/office/drawing/2014/main" id="{982928D4-D4D3-496B-8019-E859892D9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82880"/>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a:graphicData>
                      </a:graphic>
                    </wp:inline>
                  </w:drawing>
                </mc:Choice>
                <mc:Fallback>
                  <w:pict>
                    <v:shape w14:anchorId="4BCDDB8E" id="Freeform: Shape 16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53893,177823;57145,179070;61503,180871;59428,180525;57145,179555;53893,177823;45660,170610;46421,171034;49050,172697;50711,174152;46837,171866;45522,170757;45660,170610;39365,168056;41786,169787;44277,171381;45937,172697;44000,171866;44692,172835;42478,171450;41371,170757;40264,170065;19016,149947;20132,151499;19190,150326;15841,138484;16950,140208;18818,143464;20271,146096;18887,144364;17572,142425;16396,140485;15704,138684;15841,138484;11000,133696;13214,137991;15912,142979;17157,145265;18195,147205;18956,149352;18973,149854;19016,149947;18887,149768;17434,147482;14252,142148;12868,139446;11830,137021;11000,133696;969,83266;692,91717;969,93934;1314,95527;2975,107026;2491,107234;2491,109867;3805,117971;9201,132588;6918,129956;5258,124483;4428,121643;3667,118733;3252,117279;2906,115824;2145,112845;1522,109797;1245,108273;1038,106749;553,103701;277,100653;138,99129;69,97605;0,94627;69,91717;277,88877;623,86106;830,84790;969,83266;65585,4918;63786,6234;60258,7481;56660,8798;53409,9490;52440,9490;56660,7689;59428,6650;60811,6165;62126,5750;65585,4918;117541,4087;121139,4849;124736,5819;126189,6719;122176,5611;117541,4087;94088,2286;98032,2425;101975,2702;108201,3394;128057,9005;143830,17734;147289,20020;150334,22029;150126,21197;157667,28610;160988,32212;164516,35468;161472,31658;159466,29302;158635,28333;157805,27363;155591,25007;168736,38516;177799,54171;178768,54656;180843,61861;182157,68649;182780,74884;182849,77724;182849,80426;182503,85205;181881,89085;181243,91165;181396,94211;149171,162632;148950,162798;148812,162929;133315,173875;129587,174957;128917,175138;127312,175912;92843,182880;66510,178894;60371,176644;59635,176438;57214,175537;47044,170757;43862,168402;40126,165700;36252,162722;32792,159743;29887,157942;33554,161405;37359,164869;35283,163761;32377,161128;29126,157665;27465,155794;25805,153924;28503,156002;23193,149525;20547,145305;19413,143787;14977,136476;11685,129632;13698,135844;6849,118041;3528,101623;4151,108343;4774,111875;5535,115201;6780,122751;5811,121158;4566,117417;3528,112845;3321,108343;2560,94488;2560,91232;2560,89639;2629,88046;2767,84859;3044,81742;3182,80218;3390,78694;3874,75646;5258,69619;10170,58120;12591,56769;12741,56594;14977,51946;18793,46121;18264,46690;16811,47867;19094,43434;15497,48768;13629,51400;15289,47105;17434,43434;19925,39763;23384,34913;22969,34913;21931,35745;20340,37338;12522,48768;11000,51816;9616,54656;7264,59228;6711,58258;7541,55695;8994,52301;13145,44542;15497,41009;17572,38100;19855,35191;21308,33528;22761,31935;25252,29579;26151,29233;36321,19604;39019,17803;41786,16141;44554,14617;47390,13231;48774,12538;50226,11915;53063,10737;58874,8590;71120,4433;74925,3949;78038,3810;81497,3671;86409,3325;87793,2563;90560,2355;94088,2286;92705,0;111591,2286;106472,2009;100245,1385;97063,1316;93881,1385;90698,1524;87516,1732;81289,2355;78937,2425;76793,2632;73333,3117;72434,2563;92705,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rsidR="003D1B71" w:rsidRPr="00380FD1" w:rsidRDefault="00ED2B4E" w:rsidP="00380FD1">
            <w:pPr>
              <w:pStyle w:val="Information"/>
            </w:pPr>
            <w:r>
              <w:t>4:00 – 6:30 p.m.</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ED2B4E" w:rsidTr="003D1B71">
        <w:trPr>
          <w:trHeight w:val="633"/>
        </w:trPr>
        <w:tc>
          <w:tcPr>
            <w:tcW w:w="720" w:type="dxa"/>
          </w:tcPr>
          <w:p w:rsidR="00ED2B4E" w:rsidRDefault="00ED2B4E" w:rsidP="00ED2B4E">
            <w:pPr>
              <w:pStyle w:val="Information"/>
              <w:jc w:val="center"/>
              <w:rPr>
                <w:noProof/>
              </w:rPr>
            </w:pPr>
          </w:p>
        </w:tc>
        <w:tc>
          <w:tcPr>
            <w:tcW w:w="630" w:type="dxa"/>
            <w:tcMar>
              <w:left w:w="0" w:type="dxa"/>
              <w:right w:w="0" w:type="dxa"/>
            </w:tcMar>
            <w:vAlign w:val="center"/>
          </w:tcPr>
          <w:p w:rsidR="00ED2B4E" w:rsidRPr="00376291" w:rsidRDefault="00ED2B4E" w:rsidP="00ED2B4E">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117CB580" wp14:editId="784BB6FA">
                      <wp:extent cx="214251" cy="219075"/>
                      <wp:effectExtent l="0" t="0" r="0" b="9525"/>
                      <wp:docPr id="274" name="Freeform: Shape 273">
                        <a:extLst xmlns:a="http://schemas.openxmlformats.org/drawingml/2006/main">
                          <a:ext uri="{FF2B5EF4-FFF2-40B4-BE49-F238E27FC236}">
                            <a16:creationId xmlns:a16="http://schemas.microsoft.com/office/drawing/2014/main" id="{7819D08A-7F81-4EEC-970C-E8ECE319D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4251" cy="219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a:graphicData>
                      </a:graphic>
                    </wp:inline>
                  </w:drawing>
                </mc:Choice>
                <mc:Fallback>
                  <w:pict>
                    <v:shape w14:anchorId="76F9A8A4" id="Freeform: Shape 273" o:spid="_x0000_s1026" style="width:16.85pt;height:1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200353,66135;200428,66135;201922,69719;200353,66135;206331,63521;206405,63521;207975,67330;206331,63521;194213,54693;195272,56277;195197,56277;191792,51076;192582,52169;193479,53514;194213,54693;29993,44328;28498,47016;27079,49854;26406,51273;25734,52692;24463,55605;10566,96231;10416,117814;14899,138949;36792,175841;72134,200187;114426,207431;155895,196304;188846,168821;207302,130062;210216,139322;186904,178604;149320,204220;104563,211464;61151,199067;27228,169568;9146,128643;10192,84058;17888,63073;29993,44328;190565,38801;191013,39025;191536,39324;193628,41938;195646,44627;198186,48361;201175,53215;202595,55754;203267,57024;203865,58293;203716,58218;202296,55605;200801,52991;197589,47912;195048,44402;192881,41565;191760,40146;178909,35964;180179,36486;188314,45877;191792,51076;191611,50825;189743,48136;187726,45597;186679,44328;185633,43058;183466,40594;178909,35964;109793,12066;205434,107657;204940,117431;203641,125938;203865,126402;205584,130734;188921,165610;160154,191300;123840,203847;85659,201457;51512,184504;26630,155827;14825,119905;14657,117506;14646,117431;14629,117104;14166,110456;14212,108836;14152,107657;14361,103519;14432,100992;14526,100252;14646,97884;109793,12066;64588,8854;54202,16248;33878,32229;17963,52543;7353,76142;2795,101533;4364,127299;5709,133646;6531,136783;7427,139920;12060,152018;18112,163444;25510,174049;34102,183757;43816,192271;54426,199664;57265,201307;58685,202129;60105,202876;63019,204369;65933,205714;78037,210344;90665,213406;141848,210269;165384,199590;185708,183608;201623,163295;212234,139696;214251,149628;211486,155901;209917,158963;208273,161951;204762,167776;202894,170614;200876,173377;182196,193242;133554,216766;106580,219007;93056,217737;89694,217140;86406,216468;79831,214750;76618,213779;73405,212659;67054,210194;63990,208776;60927,207282;54949,204071;52035,202353;49196,200486;47776,199590;46431,198619;43666,196603;33430,187790;24314,177858;16543,166879;13181,161054;11612,158067;10117,155080;8772,152018;8100,150450;7502,148881;6307,145745;5261,142533;3393,136111;2645,132825;1973,129539;254,116246;1674,89585;2272,86299;3019,83013;3841,79801;4812,76590;5261,75022;5784,73379;6904,70242;8175,67106;9445,64044;12359,58069;13928,55157;15647,52244;17440,49406;19233,46643;21176,43954;23193,41266;41873,22521;64588,8854;147452,8556;151561,9750;155671,11169;188772,36038;186455,33947;184064,31931;147452,8556;125260,8406;126979,8406;130117,9004;133255,9750;134824,10124;136393,10572;139457,11468;151412,16173;173081,29914;171437,29093;170690,28645;120179,8481;123541,8481;109793,6390;105758,6987;104712,7137;103666,7361;101649,7809;66979,17069;37838,37905;49121,25658;62944,17219;70341,13858;74152,12439;77963,11169;93728,7510;109793,6390;106880,17;139905,4523;137140,4075;134226,3776;126456,2208;122495,1685;118535,1311;114575,1013;110615,863;106655,938;104637,1013;102695,1162;71686,7734;73106,6987;74227,6465;77066,5195;79532,4299;83193,3179;88498,1909;91860,1311;93728,1013;95746,789;106880,1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rsidR="00ED2B4E" w:rsidRPr="00380FD1" w:rsidRDefault="00ED2B4E" w:rsidP="00ED2B4E">
            <w:pPr>
              <w:pStyle w:val="Information"/>
            </w:pPr>
            <w:r>
              <w:t>2|42 Community Church</w:t>
            </w:r>
          </w:p>
          <w:p w:rsidR="00ED2B4E" w:rsidRPr="00380FD1" w:rsidRDefault="00ED2B4E" w:rsidP="00ED2B4E">
            <w:pPr>
              <w:pStyle w:val="Information"/>
            </w:pPr>
            <w:r>
              <w:t xml:space="preserve">7526 Grand River Ave, Brighton </w:t>
            </w:r>
          </w:p>
        </w:tc>
        <w:tc>
          <w:tcPr>
            <w:tcW w:w="423" w:type="dxa"/>
            <w:vMerge/>
          </w:tcPr>
          <w:p w:rsidR="00ED2B4E" w:rsidRDefault="00ED2B4E" w:rsidP="00ED2B4E">
            <w:pPr>
              <w:pStyle w:val="BodyText"/>
              <w:kinsoku w:val="0"/>
              <w:overflowPunct w:val="0"/>
              <w:rPr>
                <w:rFonts w:ascii="Times New Roman" w:hAnsi="Times New Roman"/>
              </w:rPr>
            </w:pPr>
          </w:p>
        </w:tc>
        <w:tc>
          <w:tcPr>
            <w:tcW w:w="6607" w:type="dxa"/>
            <w:vMerge/>
          </w:tcPr>
          <w:p w:rsidR="00ED2B4E" w:rsidRDefault="00ED2B4E" w:rsidP="00ED2B4E">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ED2B4E"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extent cx="223567" cy="228600"/>
                      <wp:effectExtent l="0" t="0" r="5080" b="0"/>
                      <wp:docPr id="8"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3567" cy="228600"/>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a:graphicData>
                      </a:graphic>
                    </wp:inline>
                  </w:drawing>
                </mc:Choice>
                <mc:Fallback>
                  <w:pict>
                    <v:shape w14:anchorId="5E4FC72D" id="Freeform: Shape 273" o:spid="_x0000_s1026" style="width:17.6pt;height:18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Z5CzEAAAr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209065,69010;209143,69010;210702,72751;209065,69010;215302,66283;215380,66283;217018,70257;215302,66283;202657,57071;203763,58724;203685,58724;200132,53297;200956,54437;201892,55840;202657,57071;31297,46255;29737,49060;28256,52022;27554,53502;26853,54983;25527,58022;11025,100415;10869,122936;15547,144990;38392,183486;75271,208891;119401,216450;162674,204839;197058,176161;216316,135717;219357,145380;195031,186370;155812,213099;109109,220658;63810,207722;28412,176940;9544,134236;10635,87713;18666,65815;31297,46255;198851,40488;199319,40722;199865,41034;202048,43761;204153,46567;206804,50463;209922,55528;211404,58178;212106,59503;212729,60828;212573,60750;211092,58022;209533,55295;206180,49996;203529,46333;201268,43372;200098,41891;186688,37527;188013,38073;196502,47872;200132,53297;199943,53035;197993,50229;195888,47580;194797,46255;193705,44930;191444,42359;186688,37527;114567,12590;214367,112338;213851,122537;212496,131414;212729,131898;214523,136418;197136,172810;167118,199618;129225,212709;89383,210216;53752,192526;27788,162602;15469,125118;15295,122615;15283,122537;15266,122196;14782,115258;14830,113568;14768,112338;14986,108020;15060,105383;15158,104610;15283,102139;114567,12590;67396,9239;56559,16954;35351,33631;18744,54827;7672,79452;2916,105948;4554,132833;5957,139457;6815,142730;7750,146003;12584,158627;18900,170550;26619,181616;35585,191747;45721,200631;56793,208345;59755,210060;61237,210917;62718,211696;65759,213255;68800,214658;81431,219489;94607,222684;148016,219411;172576,208268;193783,191591;210390,170395;221462,145769;223567,156134;220682,162680;219045,165875;217330,168992;213665,175070;211716,178032;209611,180915;190119,201644;139361,226191;111214,228529;97102,227204;93594,226581;90163,225879;83302,224087;79949,223074;76596,221905;69969,219333;66772,217853;63576,216294;57338,212943;54298,211151;51335,209203;49853,208268;48450,207254;45565,205150;34883,195955;25371,185590;17263,174135;13754,168057;12117,164940;10557,161822;9154,158627;8452,156991;7828,155354;6581,152081;5489,148731;3540,142029;2760,138600;2059,135171;265,121300;1747,93479;2371,90051;3150,86622;4008,83271;5021,79920;5489,78284;6035,76569;7205,73296;8530,70023;9856,66828;12896,60594;14534,57555;16327,54515;18198,51554;20069,48671;22097,45865;24202,43060;43694,23500;67396,9239;153863,8928;158151,10174;162440,11655;196980,37605;194563,35423;192068,33319;153863,8928;130707,8772;132500,8772;135774,9395;139049,10174;140687,10564;142324,11032;145521,11967;157996,16876;180606,31215;178891,30358;178111,29890;125405,8850;128913,8850;114567,6668;110357,7291;109265,7447;108174,7681;106069,8148;69891,17811;39484,39553;51257,26773;65681,17967;73400,14460;77376,12980;81353,11655;97804,7836;114567,6668;111528,18;145988,4719;143104,4252;140063,3940;131954,2304;127822,1758;123689,1369;119557,1057;115425,901;111292,979;109187,1057;107160,1213;74803,8070;76285,7291;77454,6746;80417,5421;82990,4486;86810,3317;92346,1992;95855,1369;97804,1057;99909,823;111528,18"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rsidR="003D1B71" w:rsidRPr="00380FD1" w:rsidRDefault="00ED2B4E" w:rsidP="00380FD1">
            <w:pPr>
              <w:pStyle w:val="Information"/>
            </w:pPr>
            <w:r>
              <w:t>Sponsored by Bank of Ann Arbor Livingston &amp; Livingston County United Way</w:t>
            </w:r>
          </w:p>
        </w:tc>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17"/>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249" w:rsidRDefault="00561249" w:rsidP="00590471">
      <w:r>
        <w:separator/>
      </w:r>
    </w:p>
  </w:endnote>
  <w:endnote w:type="continuationSeparator" w:id="0">
    <w:p w:rsidR="00561249" w:rsidRDefault="0056124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249" w:rsidRDefault="00561249" w:rsidP="00590471">
      <w:r>
        <w:separator/>
      </w:r>
    </w:p>
  </w:footnote>
  <w:footnote w:type="continuationSeparator" w:id="0">
    <w:p w:rsidR="00561249" w:rsidRDefault="00561249"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6"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7"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9"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C8C010F"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4E"/>
    <w:rsid w:val="00060042"/>
    <w:rsid w:val="0008685D"/>
    <w:rsid w:val="00090860"/>
    <w:rsid w:val="00112FD7"/>
    <w:rsid w:val="00150ABD"/>
    <w:rsid w:val="001946FC"/>
    <w:rsid w:val="00222466"/>
    <w:rsid w:val="0024753C"/>
    <w:rsid w:val="002611C5"/>
    <w:rsid w:val="00276026"/>
    <w:rsid w:val="002B4549"/>
    <w:rsid w:val="002D154C"/>
    <w:rsid w:val="00310F17"/>
    <w:rsid w:val="00322A46"/>
    <w:rsid w:val="003326CB"/>
    <w:rsid w:val="00353B60"/>
    <w:rsid w:val="00376291"/>
    <w:rsid w:val="00380FD1"/>
    <w:rsid w:val="00383D02"/>
    <w:rsid w:val="00385DE7"/>
    <w:rsid w:val="003D1B71"/>
    <w:rsid w:val="004E158A"/>
    <w:rsid w:val="00561249"/>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8C32F0"/>
    <w:rsid w:val="00912DC8"/>
    <w:rsid w:val="009475DC"/>
    <w:rsid w:val="00967B93"/>
    <w:rsid w:val="009D090F"/>
    <w:rsid w:val="00A062F7"/>
    <w:rsid w:val="00A31464"/>
    <w:rsid w:val="00A31B16"/>
    <w:rsid w:val="00A31C95"/>
    <w:rsid w:val="00A33613"/>
    <w:rsid w:val="00A47A8D"/>
    <w:rsid w:val="00AC6C7E"/>
    <w:rsid w:val="00AD0EDC"/>
    <w:rsid w:val="00B4158A"/>
    <w:rsid w:val="00B6466C"/>
    <w:rsid w:val="00BB1B5D"/>
    <w:rsid w:val="00BC22C7"/>
    <w:rsid w:val="00BD195A"/>
    <w:rsid w:val="00C07240"/>
    <w:rsid w:val="00C14078"/>
    <w:rsid w:val="00CE1E3D"/>
    <w:rsid w:val="00D053FA"/>
    <w:rsid w:val="00D37EC9"/>
    <w:rsid w:val="00DC3F0A"/>
    <w:rsid w:val="00E26AED"/>
    <w:rsid w:val="00E73AB8"/>
    <w:rsid w:val="00E90A60"/>
    <w:rsid w:val="00ED2B4E"/>
    <w:rsid w:val="00ED47F7"/>
    <w:rsid w:val="00EE7E09"/>
    <w:rsid w:val="00F01F60"/>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41B0F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1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AD0EDC"/>
    <w:pPr>
      <w:keepNext/>
      <w:keepLines/>
      <w:spacing w:before="40"/>
      <w:outlineLvl w:val="2"/>
    </w:pPr>
    <w:rPr>
      <w:rFonts w:asciiTheme="majorHAnsi" w:eastAsiaTheme="majorEastAsia" w:hAnsiTheme="majorHAnsi"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AD0EDC"/>
    <w:pPr>
      <w:keepNext/>
      <w:keepLines/>
      <w:spacing w:before="40"/>
      <w:outlineLvl w:val="3"/>
    </w:pPr>
    <w:rPr>
      <w:rFonts w:asciiTheme="majorHAnsi" w:eastAsiaTheme="majorEastAsia" w:hAnsiTheme="majorHAnsi" w:cstheme="majorBidi"/>
      <w:i/>
      <w:iCs/>
      <w:color w:val="21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ED2B4E"/>
    <w:rPr>
      <w:color w:val="0563C1" w:themeColor="hyperlink"/>
      <w:u w:val="single"/>
    </w:rPr>
  </w:style>
  <w:style w:type="character" w:styleId="UnresolvedMention">
    <w:name w:val="Unresolved Mention"/>
    <w:basedOn w:val="DefaultParagraphFont"/>
    <w:uiPriority w:val="99"/>
    <w:semiHidden/>
    <w:rsid w:val="00ED2B4E"/>
    <w:rPr>
      <w:color w:val="605E5C"/>
      <w:shd w:val="clear" w:color="auto" w:fill="E1DFDD"/>
    </w:rPr>
  </w:style>
  <w:style w:type="character" w:customStyle="1" w:styleId="Heading3Char">
    <w:name w:val="Heading 3 Char"/>
    <w:basedOn w:val="DefaultParagraphFont"/>
    <w:link w:val="Heading3"/>
    <w:uiPriority w:val="9"/>
    <w:semiHidden/>
    <w:rsid w:val="00AD0EDC"/>
    <w:rPr>
      <w:rFonts w:asciiTheme="majorHAnsi" w:eastAsiaTheme="majorEastAsia" w:hAnsiTheme="majorHAnsi"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AD0EDC"/>
    <w:rPr>
      <w:rFonts w:asciiTheme="majorHAnsi" w:eastAsiaTheme="majorEastAsia" w:hAnsiTheme="majorHAnsi" w:cstheme="majorBidi"/>
      <w:i/>
      <w:iCs/>
      <w:color w:val="21405B" w:themeColor="accent1" w:themeShade="BF"/>
    </w:rPr>
  </w:style>
  <w:style w:type="paragraph" w:styleId="Salutation">
    <w:name w:val="Salutation"/>
    <w:basedOn w:val="Normal"/>
    <w:next w:val="Normal"/>
    <w:link w:val="SalutationChar"/>
    <w:uiPriority w:val="12"/>
    <w:qFormat/>
    <w:rsid w:val="00AD0EDC"/>
    <w:pPr>
      <w:widowControl/>
      <w:autoSpaceDE/>
      <w:autoSpaceDN/>
      <w:adjustRightInd/>
      <w:spacing w:line="259" w:lineRule="auto"/>
    </w:pPr>
    <w:rPr>
      <w:rFonts w:eastAsiaTheme="minorHAnsi" w:cstheme="minorBidi"/>
    </w:rPr>
  </w:style>
  <w:style w:type="character" w:customStyle="1" w:styleId="SalutationChar">
    <w:name w:val="Salutation Char"/>
    <w:basedOn w:val="DefaultParagraphFont"/>
    <w:link w:val="Salutation"/>
    <w:uiPriority w:val="12"/>
    <w:rsid w:val="00AD0EDC"/>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8759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rotect-us.mimecast.com/s/5O13CER6LoSWQqwmFN9VAm?domain=events.r20.constantcontact.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lepa\AppData\Roaming\Microsoft\Templates\Bubbl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Bubbles resume</Template>
  <TotalTime>0</TotalTime>
  <Pages>1</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2023-01-12T20:01:00Z</dcterms:created>
  <dcterms:modified xsi:type="dcterms:W3CDTF">2023-01-19T01:42:00Z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